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28B88" w:themeColor="accent5" w:themeTint="66"/>
  <w:body>
    <w:tbl>
      <w:tblPr>
        <w:tblW w:w="10857" w:type="dxa"/>
        <w:tblInd w:w="-782" w:type="dxa"/>
        <w:shd w:val="clear" w:color="auto" w:fill="C00000"/>
        <w:tblLook w:val="04A0" w:firstRow="1" w:lastRow="0" w:firstColumn="1" w:lastColumn="0" w:noHBand="0" w:noVBand="1"/>
      </w:tblPr>
      <w:tblGrid>
        <w:gridCol w:w="1825"/>
        <w:gridCol w:w="9032"/>
      </w:tblGrid>
      <w:tr w:rsidR="00E003E0" w:rsidRPr="00731F26" w:rsidTr="00C83BDD">
        <w:trPr>
          <w:trHeight w:val="576"/>
        </w:trPr>
        <w:tc>
          <w:tcPr>
            <w:tcW w:w="324" w:type="dxa"/>
            <w:shd w:val="clear" w:color="auto" w:fill="C00000"/>
            <w:vAlign w:val="center"/>
          </w:tcPr>
          <w:p w:rsidR="00E003E0" w:rsidRPr="00731F26" w:rsidRDefault="00C83BDD" w:rsidP="00C83BDD">
            <w:pPr>
              <w:tabs>
                <w:tab w:val="center" w:pos="4680"/>
                <w:tab w:val="right" w:pos="9360"/>
              </w:tabs>
              <w:spacing w:after="0"/>
              <w:ind w:left="-176"/>
              <w:rPr>
                <w:rFonts w:ascii="Corbel" w:eastAsia="Calibri" w:hAnsi="Corbel" w:cs="Times New Roman"/>
                <w:b/>
                <w:noProof/>
                <w:color w:val="FFFFFF"/>
                <w:sz w:val="4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0F0016" wp14:editId="7C8314E5">
                  <wp:extent cx="1133475" cy="1118321"/>
                  <wp:effectExtent l="0" t="0" r="0" b="5715"/>
                  <wp:docPr id="27" name="Рисунок 27" descr="https://cms-assets.tutsplus.com/uploads/users/346/posts/27616/image/chd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s://cms-assets.tutsplus.com/uploads/users/346/posts/27616/image/chd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846" b="38677"/>
                          <a:stretch/>
                        </pic:blipFill>
                        <pic:spPr bwMode="auto">
                          <a:xfrm flipH="1">
                            <a:off x="0" y="0"/>
                            <a:ext cx="1133475" cy="1118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33" w:type="dxa"/>
            <w:shd w:val="clear" w:color="auto" w:fill="C00000"/>
            <w:vAlign w:val="center"/>
          </w:tcPr>
          <w:p w:rsidR="00E003E0" w:rsidRPr="00731F26" w:rsidRDefault="00C83BDD" w:rsidP="00776E32">
            <w:pPr>
              <w:spacing w:after="0"/>
              <w:rPr>
                <w:rFonts w:ascii="Corbel" w:eastAsia="Calibri" w:hAnsi="Corbel" w:cs="Times New Roman"/>
                <w:color w:val="FFFFFF"/>
                <w:sz w:val="44"/>
              </w:rPr>
            </w:pPr>
            <w:r>
              <w:rPr>
                <w:rFonts w:ascii="Corbel" w:eastAsia="Calibri" w:hAnsi="Corbel" w:cs="Times New Roman"/>
                <w:color w:val="FFFFFF"/>
                <w:sz w:val="44"/>
              </w:rPr>
              <w:t xml:space="preserve">       </w:t>
            </w:r>
            <w:r w:rsidR="00E003E0">
              <w:rPr>
                <w:rFonts w:ascii="Corbel" w:eastAsia="Calibri" w:hAnsi="Corbel" w:cs="Times New Roman"/>
                <w:color w:val="FFFFFF"/>
                <w:sz w:val="44"/>
              </w:rPr>
              <w:t>Клуб любителей китайского языка</w:t>
            </w:r>
            <w:r>
              <w:rPr>
                <w:rFonts w:ascii="Corbel" w:eastAsia="Calibri" w:hAnsi="Corbel" w:cs="Times New Roman"/>
                <w:color w:val="FFFFFF"/>
                <w:sz w:val="44"/>
              </w:rPr>
              <w:t xml:space="preserve"> </w:t>
            </w:r>
            <w:r w:rsidR="009D0EA0">
              <w:rPr>
                <w:rFonts w:ascii="Corbel" w:eastAsia="Calibri" w:hAnsi="Corbel" w:cs="Times New Roman"/>
                <w:color w:val="FFFFFF"/>
                <w:sz w:val="44"/>
              </w:rPr>
              <w:t>КГУ</w:t>
            </w:r>
            <w:r>
              <w:rPr>
                <w:rFonts w:ascii="Corbel" w:eastAsia="Calibri" w:hAnsi="Corbel" w:cs="Times New Roman"/>
                <w:color w:val="FFFFFF"/>
                <w:sz w:val="44"/>
              </w:rPr>
              <w:t xml:space="preserve">     </w:t>
            </w:r>
          </w:p>
        </w:tc>
      </w:tr>
    </w:tbl>
    <w:p w:rsidR="00C83BDD" w:rsidRDefault="00C83BDD" w:rsidP="00E003E0">
      <w:pPr>
        <w:jc w:val="center"/>
        <w:rPr>
          <w:rFonts w:ascii="Times New Roman" w:hAnsi="Times New Roman" w:cs="Times New Roman"/>
          <w:b/>
          <w:sz w:val="32"/>
        </w:rPr>
      </w:pPr>
    </w:p>
    <w:p w:rsidR="00E003E0" w:rsidRPr="00E003E0" w:rsidRDefault="00E003E0" w:rsidP="00E003E0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Заявка</w:t>
      </w:r>
      <w:r w:rsidR="009D0EA0">
        <w:rPr>
          <w:rFonts w:ascii="Times New Roman" w:hAnsi="Times New Roman" w:cs="Times New Roman"/>
          <w:b/>
          <w:sz w:val="32"/>
        </w:rPr>
        <w:t xml:space="preserve"> на участие</w:t>
      </w:r>
    </w:p>
    <w:tbl>
      <w:tblPr>
        <w:tblStyle w:val="aff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5"/>
        <w:gridCol w:w="165"/>
        <w:gridCol w:w="2527"/>
        <w:gridCol w:w="4845"/>
      </w:tblGrid>
      <w:tr w:rsidR="00650259" w:rsidRPr="00E003E0" w:rsidTr="00E003E0">
        <w:sdt>
          <w:sdtPr>
            <w:rPr>
              <w:rFonts w:ascii="Times New Roman" w:hAnsi="Times New Roman" w:cs="Times New Roman"/>
            </w:rPr>
            <w:id w:val="1621259925"/>
            <w:placeholder>
              <w:docPart w:val="6E75BD29092A48ADB91167CC8BCC0251"/>
            </w:placeholder>
            <w:temporary/>
            <w:showingPlcHdr/>
          </w:sdtPr>
          <w:sdtEndPr/>
          <w:sdtContent>
            <w:tc>
              <w:tcPr>
                <w:tcW w:w="1012" w:type="pct"/>
                <w:gridSpan w:val="2"/>
                <w:vAlign w:val="bottom"/>
              </w:tcPr>
              <w:p w:rsidR="00650259" w:rsidRPr="00E003E0" w:rsidRDefault="00346DE2" w:rsidP="00346DE2">
                <w:pPr>
                  <w:rPr>
                    <w:rFonts w:ascii="Times New Roman" w:hAnsi="Times New Roman" w:cs="Times New Roman"/>
                  </w:rPr>
                </w:pPr>
                <w:r w:rsidRPr="00E003E0">
                  <w:rPr>
                    <w:rFonts w:ascii="Times New Roman" w:hAnsi="Times New Roman" w:cs="Times New Roman"/>
                    <w:lang w:bidi="ru-RU"/>
                  </w:rPr>
                  <w:t>Имя</w:t>
                </w:r>
              </w:p>
            </w:tc>
          </w:sdtContent>
        </w:sdt>
        <w:tc>
          <w:tcPr>
            <w:tcW w:w="3988" w:type="pct"/>
            <w:gridSpan w:val="2"/>
            <w:tcBorders>
              <w:bottom w:val="single" w:sz="4" w:space="0" w:color="auto"/>
            </w:tcBorders>
            <w:vAlign w:val="bottom"/>
          </w:tcPr>
          <w:p w:rsidR="00650259" w:rsidRPr="00E003E0" w:rsidRDefault="00650259" w:rsidP="00346DE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650259" w:rsidRPr="00E003E0" w:rsidTr="00E003E0">
        <w:sdt>
          <w:sdtPr>
            <w:rPr>
              <w:rFonts w:ascii="Times New Roman" w:hAnsi="Times New Roman" w:cs="Times New Roman"/>
            </w:rPr>
            <w:id w:val="-1470592894"/>
            <w:placeholder>
              <w:docPart w:val="04BCDB02AAE749EB8E3717A0FB84E61E"/>
            </w:placeholder>
            <w:temporary/>
            <w:showingPlcHdr/>
          </w:sdtPr>
          <w:sdtEndPr/>
          <w:sdtContent>
            <w:tc>
              <w:tcPr>
                <w:tcW w:w="1012" w:type="pct"/>
                <w:gridSpan w:val="2"/>
                <w:vAlign w:val="bottom"/>
              </w:tcPr>
              <w:p w:rsidR="00650259" w:rsidRPr="00E003E0" w:rsidRDefault="00346DE2" w:rsidP="00346DE2">
                <w:pPr>
                  <w:rPr>
                    <w:rFonts w:ascii="Times New Roman" w:hAnsi="Times New Roman" w:cs="Times New Roman"/>
                  </w:rPr>
                </w:pPr>
                <w:r w:rsidRPr="00E003E0">
                  <w:rPr>
                    <w:rFonts w:ascii="Times New Roman" w:hAnsi="Times New Roman" w:cs="Times New Roman"/>
                    <w:lang w:bidi="ru-RU"/>
                  </w:rPr>
                  <w:t>Фамилия</w:t>
                </w:r>
              </w:p>
            </w:tc>
          </w:sdtContent>
        </w:sdt>
        <w:tc>
          <w:tcPr>
            <w:tcW w:w="3988" w:type="pct"/>
            <w:gridSpan w:val="2"/>
            <w:tcBorders>
              <w:bottom w:val="single" w:sz="4" w:space="0" w:color="auto"/>
            </w:tcBorders>
            <w:vAlign w:val="bottom"/>
          </w:tcPr>
          <w:p w:rsidR="00650259" w:rsidRPr="00E003E0" w:rsidRDefault="00650259" w:rsidP="00346DE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E003E0" w:rsidRPr="00E003E0" w:rsidTr="00E003E0">
        <w:trPr>
          <w:trHeight w:val="660"/>
        </w:trPr>
        <w:tc>
          <w:tcPr>
            <w:tcW w:w="1012" w:type="pct"/>
            <w:gridSpan w:val="2"/>
            <w:vMerge w:val="restart"/>
            <w:vAlign w:val="bottom"/>
          </w:tcPr>
          <w:p w:rsidR="00E003E0" w:rsidRDefault="00E003E0" w:rsidP="00346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Отчество (при наличии)</w:t>
            </w:r>
          </w:p>
          <w:p w:rsidR="00E003E0" w:rsidRDefault="00E003E0" w:rsidP="00346DE2">
            <w:pPr>
              <w:rPr>
                <w:rFonts w:ascii="Times New Roman" w:hAnsi="Times New Roman" w:cs="Times New Roman"/>
              </w:rPr>
            </w:pPr>
          </w:p>
          <w:p w:rsidR="00E003E0" w:rsidRPr="00E003E0" w:rsidRDefault="00E003E0" w:rsidP="00346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Институт, н</w:t>
            </w:r>
            <w:r w:rsidRPr="00E003E0">
              <w:rPr>
                <w:rFonts w:ascii="Times New Roman" w:hAnsi="Times New Roman" w:cs="Times New Roman"/>
              </w:rPr>
              <w:t>аправление подготовки</w:t>
            </w:r>
          </w:p>
        </w:tc>
        <w:tc>
          <w:tcPr>
            <w:tcW w:w="398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003E0" w:rsidRPr="00E003E0" w:rsidRDefault="00E003E0" w:rsidP="00346DE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E003E0" w:rsidRPr="00E003E0" w:rsidTr="00E003E0">
        <w:trPr>
          <w:trHeight w:val="1590"/>
        </w:trPr>
        <w:tc>
          <w:tcPr>
            <w:tcW w:w="1012" w:type="pct"/>
            <w:gridSpan w:val="2"/>
            <w:vMerge/>
            <w:vAlign w:val="bottom"/>
          </w:tcPr>
          <w:p w:rsidR="00E003E0" w:rsidRDefault="00E003E0" w:rsidP="00346D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8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003E0" w:rsidRPr="00E003E0" w:rsidRDefault="00E003E0" w:rsidP="00346DE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650259" w:rsidRPr="00E003E0" w:rsidTr="00E003E0">
        <w:tc>
          <w:tcPr>
            <w:tcW w:w="1012" w:type="pct"/>
            <w:gridSpan w:val="2"/>
            <w:vAlign w:val="bottom"/>
          </w:tcPr>
          <w:p w:rsidR="00650259" w:rsidRPr="00E003E0" w:rsidRDefault="00E003E0" w:rsidP="00346DE2">
            <w:pPr>
              <w:rPr>
                <w:rFonts w:ascii="Times New Roman" w:hAnsi="Times New Roman" w:cs="Times New Roman"/>
              </w:rPr>
            </w:pPr>
            <w:r w:rsidRPr="00E003E0">
              <w:rPr>
                <w:rFonts w:ascii="Times New Roman" w:hAnsi="Times New Roman" w:cs="Times New Roman"/>
              </w:rPr>
              <w:t>Курс, группа</w:t>
            </w:r>
          </w:p>
        </w:tc>
        <w:tc>
          <w:tcPr>
            <w:tcW w:w="3988" w:type="pct"/>
            <w:gridSpan w:val="2"/>
            <w:tcBorders>
              <w:bottom w:val="single" w:sz="4" w:space="0" w:color="auto"/>
            </w:tcBorders>
            <w:vAlign w:val="bottom"/>
          </w:tcPr>
          <w:p w:rsidR="00650259" w:rsidRPr="00E003E0" w:rsidRDefault="00650259" w:rsidP="00346DE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E003E0" w:rsidRPr="00E003E0" w:rsidTr="00E003E0">
        <w:trPr>
          <w:gridAfter w:val="1"/>
          <w:wAfter w:w="2621" w:type="pct"/>
          <w:trHeight w:val="113"/>
        </w:trPr>
        <w:sdt>
          <w:sdtPr>
            <w:rPr>
              <w:rFonts w:ascii="Times New Roman" w:hAnsi="Times New Roman" w:cs="Times New Roman"/>
            </w:rPr>
            <w:id w:val="-1074967882"/>
            <w:placeholder>
              <w:docPart w:val="CAF172F272A84230832AEEB178DD75C7"/>
            </w:placeholder>
            <w:temporary/>
            <w:showingPlcHdr/>
          </w:sdtPr>
          <w:sdtEndPr/>
          <w:sdtContent>
            <w:tc>
              <w:tcPr>
                <w:tcW w:w="923" w:type="pct"/>
                <w:vAlign w:val="bottom"/>
              </w:tcPr>
              <w:p w:rsidR="00E003E0" w:rsidRPr="00E003E0" w:rsidRDefault="00E003E0" w:rsidP="00346DE2">
                <w:pPr>
                  <w:rPr>
                    <w:rFonts w:ascii="Times New Roman" w:hAnsi="Times New Roman" w:cs="Times New Roman"/>
                  </w:rPr>
                </w:pPr>
                <w:r w:rsidRPr="00E003E0">
                  <w:rPr>
                    <w:rFonts w:ascii="Times New Roman" w:hAnsi="Times New Roman" w:cs="Times New Roman"/>
                    <w:lang w:bidi="ru-RU"/>
                  </w:rPr>
                  <w:t>Мобильный телефон</w:t>
                </w:r>
              </w:p>
            </w:tc>
          </w:sdtContent>
        </w:sdt>
        <w:tc>
          <w:tcPr>
            <w:tcW w:w="1456" w:type="pct"/>
            <w:gridSpan w:val="2"/>
            <w:tcBorders>
              <w:bottom w:val="single" w:sz="4" w:space="0" w:color="auto"/>
            </w:tcBorders>
            <w:vAlign w:val="bottom"/>
          </w:tcPr>
          <w:p w:rsidR="00E003E0" w:rsidRPr="00E003E0" w:rsidRDefault="00E003E0" w:rsidP="00346DE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650259" w:rsidRPr="00E003E0" w:rsidTr="00E003E0">
        <w:sdt>
          <w:sdtPr>
            <w:rPr>
              <w:rFonts w:ascii="Times New Roman" w:hAnsi="Times New Roman" w:cs="Times New Roman"/>
            </w:rPr>
            <w:id w:val="-965116832"/>
            <w:placeholder>
              <w:docPart w:val="B95F4BE1C8634AE28D375CB4D78C6085"/>
            </w:placeholder>
            <w:temporary/>
            <w:showingPlcHdr/>
          </w:sdtPr>
          <w:sdtEndPr/>
          <w:sdtContent>
            <w:tc>
              <w:tcPr>
                <w:tcW w:w="1012" w:type="pct"/>
                <w:gridSpan w:val="2"/>
                <w:vAlign w:val="bottom"/>
              </w:tcPr>
              <w:p w:rsidR="00650259" w:rsidRPr="00E003E0" w:rsidRDefault="00346DE2" w:rsidP="00346DE2">
                <w:pPr>
                  <w:rPr>
                    <w:rFonts w:ascii="Times New Roman" w:hAnsi="Times New Roman" w:cs="Times New Roman"/>
                  </w:rPr>
                </w:pPr>
                <w:r w:rsidRPr="00E003E0">
                  <w:rPr>
                    <w:rFonts w:ascii="Times New Roman" w:hAnsi="Times New Roman" w:cs="Times New Roman"/>
                    <w:lang w:bidi="ru-RU"/>
                  </w:rPr>
                  <w:t>Эл. почта</w:t>
                </w:r>
              </w:p>
            </w:tc>
          </w:sdtContent>
        </w:sdt>
        <w:tc>
          <w:tcPr>
            <w:tcW w:w="398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E003E0" w:rsidRDefault="00650259" w:rsidP="00346DE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650259" w:rsidRPr="00E003E0" w:rsidTr="00346DE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650259" w:rsidRPr="00E003E0" w:rsidRDefault="00650259" w:rsidP="00346DE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  <w:tr w:rsidR="00346DE2" w:rsidRPr="00E003E0" w:rsidTr="00E003E0">
        <w:trPr>
          <w:trHeight w:val="1470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vAlign w:val="bottom"/>
          </w:tcPr>
          <w:p w:rsidR="00E003E0" w:rsidRPr="00E003E0" w:rsidRDefault="00C00803" w:rsidP="001C4A3D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Меня интересует участие в К</w:t>
            </w:r>
            <w:r w:rsidR="00E003E0" w:rsidRPr="00E003E0">
              <w:rPr>
                <w:rFonts w:ascii="Times New Roman" w:hAnsi="Times New Roman" w:cs="Times New Roman"/>
              </w:rPr>
              <w:t>лубе любителей китайского языка по следующим причинам:</w:t>
            </w:r>
            <w:bookmarkStart w:id="0" w:name="_GoBack"/>
            <w:bookmarkEnd w:id="0"/>
          </w:p>
          <w:p w:rsidR="00E003E0" w:rsidRPr="009D0EA0" w:rsidRDefault="00E003E0" w:rsidP="001C4A3D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E003E0" w:rsidRPr="00E003E0" w:rsidTr="00E003E0">
        <w:trPr>
          <w:trHeight w:val="564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003E0" w:rsidRPr="00E003E0" w:rsidRDefault="00E003E0" w:rsidP="001C4A3D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E003E0" w:rsidRPr="00E003E0" w:rsidTr="00E003E0">
        <w:trPr>
          <w:trHeight w:val="585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003E0" w:rsidRPr="00E003E0" w:rsidRDefault="00E003E0" w:rsidP="001C4A3D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E003E0" w:rsidRPr="00E003E0" w:rsidTr="00E003E0">
        <w:trPr>
          <w:trHeight w:val="390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003E0" w:rsidRPr="00E003E0" w:rsidRDefault="00E003E0" w:rsidP="001C4A3D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E003E0" w:rsidRPr="00E003E0" w:rsidTr="00E003E0">
        <w:trPr>
          <w:trHeight w:val="480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003E0" w:rsidRPr="00E003E0" w:rsidRDefault="00E003E0" w:rsidP="001C4A3D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E003E0" w:rsidRPr="00E003E0" w:rsidTr="00776E32">
        <w:trPr>
          <w:trHeight w:val="564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003E0" w:rsidRPr="00E003E0" w:rsidRDefault="00E003E0" w:rsidP="00776E3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E003E0" w:rsidRPr="00E003E0" w:rsidTr="00776E32">
        <w:trPr>
          <w:trHeight w:val="585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003E0" w:rsidRPr="00E003E0" w:rsidRDefault="00E003E0" w:rsidP="00776E3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E003E0" w:rsidRPr="00E003E0" w:rsidTr="00776E32">
        <w:trPr>
          <w:trHeight w:val="390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003E0" w:rsidRPr="00E003E0" w:rsidRDefault="00E003E0" w:rsidP="00776E3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E003E0" w:rsidRPr="00E003E0" w:rsidTr="00776E32">
        <w:trPr>
          <w:trHeight w:val="480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003E0" w:rsidRPr="00E003E0" w:rsidRDefault="00E003E0" w:rsidP="00776E3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</w:tbl>
    <w:p w:rsidR="00CE6104" w:rsidRPr="00E003E0" w:rsidRDefault="00CE6104" w:rsidP="00E677FE">
      <w:pPr>
        <w:spacing w:after="0"/>
        <w:rPr>
          <w:rFonts w:ascii="Times New Roman" w:hAnsi="Times New Roman" w:cs="Times New Roman"/>
          <w:sz w:val="16"/>
          <w:szCs w:val="16"/>
        </w:rPr>
      </w:pPr>
    </w:p>
    <w:sectPr w:rsidR="00CE6104" w:rsidRPr="00E003E0" w:rsidSect="00E003E0">
      <w:footerReference w:type="default" r:id="rId13"/>
      <w:pgSz w:w="11906" w:h="16838" w:code="9"/>
      <w:pgMar w:top="851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C33" w:rsidRDefault="00934C33" w:rsidP="00650259">
      <w:pPr>
        <w:spacing w:after="0" w:line="240" w:lineRule="auto"/>
      </w:pPr>
      <w:r>
        <w:separator/>
      </w:r>
    </w:p>
  </w:endnote>
  <w:endnote w:type="continuationSeparator" w:id="0">
    <w:p w:rsidR="00934C33" w:rsidRDefault="00934C33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91FEB1CF-7E0E-44FA-9723-6BE40E3D3C38}"/>
    <w:embedBold r:id="rId2" w:fontKey="{0058DF9B-BA9B-44A8-9D58-F9622FD120CF}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3" w:fontKey="{3CE5AC7C-3B17-43D2-816A-268F5FE748CC}"/>
    <w:embedBold r:id="rId4" w:fontKey="{7F8EA31C-2F4B-4DFB-AE18-D52078B6A613}"/>
    <w:embedItalic r:id="rId5" w:fontKey="{1BC4587A-644E-4D44-A643-F512DEE2060F}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  <w:embedRegular r:id="rId6" w:fontKey="{58363F6D-5424-47FC-8CC3-72DF2A989DA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9892CD81-7BD0-4191-9046-ACD4B6294B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3175" w:type="dxa"/>
      <w:tblLook w:val="04A0" w:firstRow="1" w:lastRow="0" w:firstColumn="1" w:lastColumn="0" w:noHBand="0" w:noVBand="1"/>
    </w:tblPr>
    <w:tblGrid>
      <w:gridCol w:w="8789"/>
      <w:gridCol w:w="4386"/>
    </w:tblGrid>
    <w:tr w:rsidR="002462F3" w:rsidRPr="002462F3" w:rsidTr="00C83BDD">
      <w:tc>
        <w:tcPr>
          <w:tcW w:w="8789" w:type="dxa"/>
          <w:vAlign w:val="center"/>
        </w:tcPr>
        <w:p w:rsidR="002462F3" w:rsidRPr="00216EF9" w:rsidRDefault="00E003E0" w:rsidP="00216EF9">
          <w:pPr>
            <w:tabs>
              <w:tab w:val="center" w:pos="4680"/>
              <w:tab w:val="right" w:pos="9810"/>
            </w:tabs>
            <w:spacing w:after="0" w:line="240" w:lineRule="auto"/>
            <w:ind w:left="-105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216EF9">
            <w:rPr>
              <w:rFonts w:ascii="Times New Roman" w:hAnsi="Times New Roman" w:cs="Times New Roman"/>
              <w:b/>
              <w:sz w:val="24"/>
              <w:szCs w:val="24"/>
            </w:rPr>
            <w:t>Подробная информация, объявления по ссылке:</w:t>
          </w:r>
          <w:r w:rsidR="00C83BDD" w:rsidRPr="00216EF9">
            <w:rPr>
              <w:rFonts w:ascii="Times New Roman" w:hAnsi="Times New Roman" w:cs="Times New Roman"/>
              <w:b/>
              <w:sz w:val="24"/>
              <w:szCs w:val="24"/>
            </w:rPr>
            <w:t xml:space="preserve"> </w:t>
          </w:r>
          <w:hyperlink r:id="rId1" w:tgtFrame="_blank" w:history="1">
            <w:r w:rsidR="00C83BDD" w:rsidRPr="00216EF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u w:val="single"/>
              </w:rPr>
              <w:t>https://vk.com/international_ksu</w:t>
            </w:r>
          </w:hyperlink>
        </w:p>
      </w:tc>
      <w:tc>
        <w:tcPr>
          <w:tcW w:w="4386" w:type="dxa"/>
          <w:vAlign w:val="center"/>
        </w:tcPr>
        <w:p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731F26" w:rsidRPr="00216EF9" w:rsidRDefault="00216EF9" w:rsidP="002462F3">
    <w:pPr>
      <w:pStyle w:val="ad"/>
      <w:rPr>
        <w:rFonts w:ascii="Times New Roman" w:hAnsi="Times New Roman" w:cs="Times New Roman"/>
        <w:b/>
        <w:sz w:val="24"/>
      </w:rPr>
    </w:pPr>
    <w:r w:rsidRPr="00216EF9">
      <w:rPr>
        <w:rFonts w:ascii="Times New Roman" w:hAnsi="Times New Roman" w:cs="Times New Roman"/>
        <w:b/>
        <w:sz w:val="24"/>
      </w:rPr>
      <w:t>Подписывайтесь и следите за новостями!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C33" w:rsidRDefault="00934C33" w:rsidP="00650259">
      <w:pPr>
        <w:spacing w:after="0" w:line="240" w:lineRule="auto"/>
      </w:pPr>
      <w:r>
        <w:separator/>
      </w:r>
    </w:p>
  </w:footnote>
  <w:footnote w:type="continuationSeparator" w:id="0">
    <w:p w:rsidR="00934C33" w:rsidRDefault="00934C33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Глава 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Приложение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3E0"/>
    <w:rsid w:val="00052382"/>
    <w:rsid w:val="0006568A"/>
    <w:rsid w:val="00076F0F"/>
    <w:rsid w:val="00084253"/>
    <w:rsid w:val="000D1F49"/>
    <w:rsid w:val="001727CA"/>
    <w:rsid w:val="001C4A3D"/>
    <w:rsid w:val="00216EF9"/>
    <w:rsid w:val="002462F3"/>
    <w:rsid w:val="002C56E6"/>
    <w:rsid w:val="00346DE2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990"/>
    <w:rsid w:val="0063739C"/>
    <w:rsid w:val="00650259"/>
    <w:rsid w:val="006E629B"/>
    <w:rsid w:val="00731F26"/>
    <w:rsid w:val="00760D65"/>
    <w:rsid w:val="00770F25"/>
    <w:rsid w:val="007A35A8"/>
    <w:rsid w:val="007B0A85"/>
    <w:rsid w:val="007C6A52"/>
    <w:rsid w:val="0082043E"/>
    <w:rsid w:val="008A1BC2"/>
    <w:rsid w:val="008E203A"/>
    <w:rsid w:val="0091229C"/>
    <w:rsid w:val="00934C33"/>
    <w:rsid w:val="00940E73"/>
    <w:rsid w:val="00974BDC"/>
    <w:rsid w:val="0098597D"/>
    <w:rsid w:val="009D0EA0"/>
    <w:rsid w:val="009F619A"/>
    <w:rsid w:val="009F6DDE"/>
    <w:rsid w:val="00A07415"/>
    <w:rsid w:val="00A370A8"/>
    <w:rsid w:val="00A65D5E"/>
    <w:rsid w:val="00AE661B"/>
    <w:rsid w:val="00B25CE8"/>
    <w:rsid w:val="00B4586D"/>
    <w:rsid w:val="00BB4CF3"/>
    <w:rsid w:val="00BD4753"/>
    <w:rsid w:val="00BD5CB1"/>
    <w:rsid w:val="00BE62EE"/>
    <w:rsid w:val="00C003BA"/>
    <w:rsid w:val="00C00803"/>
    <w:rsid w:val="00C46878"/>
    <w:rsid w:val="00C83BDD"/>
    <w:rsid w:val="00CB4A51"/>
    <w:rsid w:val="00CD4532"/>
    <w:rsid w:val="00CD47B0"/>
    <w:rsid w:val="00CE6104"/>
    <w:rsid w:val="00CE7918"/>
    <w:rsid w:val="00D16163"/>
    <w:rsid w:val="00D27C15"/>
    <w:rsid w:val="00DB3FAD"/>
    <w:rsid w:val="00E003E0"/>
    <w:rsid w:val="00E06B95"/>
    <w:rsid w:val="00E61C09"/>
    <w:rsid w:val="00E677FE"/>
    <w:rsid w:val="00EA3650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a1">
    <w:name w:val="Normal"/>
    <w:uiPriority w:val="1"/>
    <w:qFormat/>
    <w:rsid w:val="002462F3"/>
  </w:style>
  <w:style w:type="paragraph" w:styleId="10">
    <w:name w:val="heading 1"/>
    <w:basedOn w:val="a1"/>
    <w:link w:val="11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BB4CF3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BB4CF3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ac">
    <w:name w:val="Верхний колонтитул Знак"/>
    <w:basedOn w:val="a2"/>
    <w:link w:val="ab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ad">
    <w:name w:val="footer"/>
    <w:basedOn w:val="a1"/>
    <w:link w:val="a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2462F3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2"/>
    <w:link w:val="af5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BB4CF3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BB4CF3"/>
    <w:rPr>
      <w:rFonts w:ascii="Consolas" w:hAnsi="Consolas"/>
      <w:sz w:val="20"/>
      <w:szCs w:val="20"/>
    </w:rPr>
  </w:style>
  <w:style w:type="table" w:styleId="aff">
    <w:name w:val="Table Grid"/>
    <w:basedOn w:val="a3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Placeholder Text"/>
    <w:basedOn w:val="a2"/>
    <w:uiPriority w:val="99"/>
    <w:semiHidden/>
    <w:rsid w:val="00346DE2"/>
    <w:rPr>
      <w:color w:val="808080"/>
    </w:rPr>
  </w:style>
  <w:style w:type="paragraph" w:styleId="aff1">
    <w:name w:val="Balloon Text"/>
    <w:basedOn w:val="a1"/>
    <w:link w:val="aff2"/>
    <w:uiPriority w:val="99"/>
    <w:semiHidden/>
    <w:unhideWhenUsed/>
    <w:rsid w:val="009D0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2"/>
    <w:link w:val="aff1"/>
    <w:uiPriority w:val="99"/>
    <w:semiHidden/>
    <w:rsid w:val="009D0E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a1">
    <w:name w:val="Normal"/>
    <w:uiPriority w:val="1"/>
    <w:qFormat/>
    <w:rsid w:val="002462F3"/>
  </w:style>
  <w:style w:type="paragraph" w:styleId="10">
    <w:name w:val="heading 1"/>
    <w:basedOn w:val="a1"/>
    <w:link w:val="11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BB4CF3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BB4CF3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ac">
    <w:name w:val="Верхний колонтитул Знак"/>
    <w:basedOn w:val="a2"/>
    <w:link w:val="ab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ad">
    <w:name w:val="footer"/>
    <w:basedOn w:val="a1"/>
    <w:link w:val="a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2462F3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2"/>
    <w:link w:val="af5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BB4CF3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BB4CF3"/>
    <w:rPr>
      <w:rFonts w:ascii="Consolas" w:hAnsi="Consolas"/>
      <w:sz w:val="20"/>
      <w:szCs w:val="20"/>
    </w:rPr>
  </w:style>
  <w:style w:type="table" w:styleId="aff">
    <w:name w:val="Table Grid"/>
    <w:basedOn w:val="a3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Placeholder Text"/>
    <w:basedOn w:val="a2"/>
    <w:uiPriority w:val="99"/>
    <w:semiHidden/>
    <w:rsid w:val="00346DE2"/>
    <w:rPr>
      <w:color w:val="808080"/>
    </w:rPr>
  </w:style>
  <w:style w:type="paragraph" w:styleId="aff1">
    <w:name w:val="Balloon Text"/>
    <w:basedOn w:val="a1"/>
    <w:link w:val="aff2"/>
    <w:uiPriority w:val="99"/>
    <w:semiHidden/>
    <w:unhideWhenUsed/>
    <w:rsid w:val="009D0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2"/>
    <w:link w:val="aff1"/>
    <w:uiPriority w:val="99"/>
    <w:semiHidden/>
    <w:rsid w:val="009D0E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57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58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73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351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77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06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73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8430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6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592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409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5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72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9766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9111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8324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5642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7628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22388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84234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48350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11712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3230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68615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23156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09436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582099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4266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33459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6168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3235653">
                                                                                              <w:marLeft w:val="24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07189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77094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3915666">
                                                                                                      <w:marLeft w:val="14055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58043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83154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520589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210056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705443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4" w:color="C8C8C8"/>
                                                                                                                            <w:left w:val="single" w:sz="6" w:space="4" w:color="C8C8C8"/>
                                                                                                                            <w:bottom w:val="single" w:sz="6" w:space="4" w:color="C8C8C8"/>
                                                                                                                            <w:right w:val="single" w:sz="6" w:space="4" w:color="C8C8C8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51228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4" w:color="C8C8C8"/>
                                                                                                                            <w:left w:val="single" w:sz="6" w:space="4" w:color="C8C8C8"/>
                                                                                                                            <w:bottom w:val="single" w:sz="6" w:space="4" w:color="C8C8C8"/>
                                                                                                                            <w:right w:val="single" w:sz="6" w:space="4" w:color="C8C8C8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348299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4" w:color="C8C8C8"/>
                                                                                                                            <w:left w:val="single" w:sz="6" w:space="4" w:color="C8C8C8"/>
                                                                                                                            <w:bottom w:val="single" w:sz="6" w:space="4" w:color="C8C8C8"/>
                                                                                                                            <w:right w:val="single" w:sz="6" w:space="4" w:color="C8C8C8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293498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4" w:color="C8C8C8"/>
                                                                                                                            <w:left w:val="single" w:sz="6" w:space="4" w:color="C8C8C8"/>
                                                                                                                            <w:bottom w:val="single" w:sz="6" w:space="4" w:color="C8C8C8"/>
                                                                                                                            <w:right w:val="single" w:sz="6" w:space="4" w:color="C8C8C8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504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3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EEFF2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894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21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560787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381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9995886">
                                          <w:marLeft w:val="0"/>
                                          <w:marRight w:val="0"/>
                                          <w:marTop w:val="0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8944519">
                                  <w:marLeft w:val="0"/>
                                  <w:marRight w:val="0"/>
                                  <w:marTop w:val="15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916368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3988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1011257">
                                  <w:marLeft w:val="-180"/>
                                  <w:marRight w:val="-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850569">
                                      <w:marLeft w:val="0"/>
                                      <w:marRight w:val="0"/>
                                      <w:marTop w:val="0"/>
                                      <w:marBottom w:val="16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8844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582636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599163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0608185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4537741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4410569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2250770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4126210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668516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1438655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1622830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6615453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7329419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6687785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693313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6748411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4915112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1120867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7695453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vk.com/international_ks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stasia\AppData\Roaming\Microsoft\Templates\&#1060;&#1086;&#1088;&#1084;&#1072;%20&#1079;&#1072;&#1103;&#1074;&#1082;&#1080;%20&#1074;&#1086;&#1083;&#1086;&#1085;&#1090;&#1077;&#1088;&#1072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E75BD29092A48ADB91167CC8BCC025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47058E0-E2DF-4004-9321-7576FE84A8F5}"/>
      </w:docPartPr>
      <w:docPartBody>
        <w:p w:rsidR="00352B2C" w:rsidRDefault="0008137B">
          <w:pPr>
            <w:pStyle w:val="6E75BD29092A48ADB91167CC8BCC0251"/>
          </w:pPr>
          <w:r w:rsidRPr="008A1BC2">
            <w:rPr>
              <w:lang w:bidi="ru-RU"/>
            </w:rPr>
            <w:t>Имя</w:t>
          </w:r>
        </w:p>
      </w:docPartBody>
    </w:docPart>
    <w:docPart>
      <w:docPartPr>
        <w:name w:val="04BCDB02AAE749EB8E3717A0FB84E6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AB740A-AAF1-42C2-BE73-FED0BFE4A239}"/>
      </w:docPartPr>
      <w:docPartBody>
        <w:p w:rsidR="00352B2C" w:rsidRDefault="0008137B">
          <w:pPr>
            <w:pStyle w:val="04BCDB02AAE749EB8E3717A0FB84E61E"/>
          </w:pPr>
          <w:r w:rsidRPr="008A1BC2">
            <w:rPr>
              <w:lang w:bidi="ru-RU"/>
            </w:rPr>
            <w:t>Фамилия</w:t>
          </w:r>
        </w:p>
      </w:docPartBody>
    </w:docPart>
    <w:docPart>
      <w:docPartPr>
        <w:name w:val="B95F4BE1C8634AE28D375CB4D78C60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A5D2BB-BBB6-4FBC-9106-1081B202AF10}"/>
      </w:docPartPr>
      <w:docPartBody>
        <w:p w:rsidR="00352B2C" w:rsidRDefault="0008137B">
          <w:pPr>
            <w:pStyle w:val="B95F4BE1C8634AE28D375CB4D78C6085"/>
          </w:pPr>
          <w:r w:rsidRPr="008A1BC2">
            <w:rPr>
              <w:lang w:bidi="ru-RU"/>
            </w:rPr>
            <w:t>Эл. почта</w:t>
          </w:r>
        </w:p>
      </w:docPartBody>
    </w:docPart>
    <w:docPart>
      <w:docPartPr>
        <w:name w:val="CAF172F272A84230832AEEB178DD75C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BBD5C7-6C46-43F0-9037-521CCE0CE506}"/>
      </w:docPartPr>
      <w:docPartBody>
        <w:p w:rsidR="00352B2C" w:rsidRDefault="002F4AFF" w:rsidP="002F4AFF">
          <w:pPr>
            <w:pStyle w:val="CAF172F272A84230832AEEB178DD75C7"/>
          </w:pPr>
          <w:r w:rsidRPr="008A1BC2">
            <w:rPr>
              <w:lang w:bidi="ru-RU"/>
            </w:rPr>
            <w:t>Мобильный телефон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AFF"/>
    <w:rsid w:val="0008137B"/>
    <w:rsid w:val="002F4AFF"/>
    <w:rsid w:val="00352B2C"/>
    <w:rsid w:val="0054025B"/>
    <w:rsid w:val="009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E75BD29092A48ADB91167CC8BCC0251">
    <w:name w:val="6E75BD29092A48ADB91167CC8BCC0251"/>
  </w:style>
  <w:style w:type="paragraph" w:customStyle="1" w:styleId="04BCDB02AAE749EB8E3717A0FB84E61E">
    <w:name w:val="04BCDB02AAE749EB8E3717A0FB84E61E"/>
  </w:style>
  <w:style w:type="paragraph" w:customStyle="1" w:styleId="BD31AFCF7E0849F6ADF181022AE60815">
    <w:name w:val="BD31AFCF7E0849F6ADF181022AE60815"/>
  </w:style>
  <w:style w:type="paragraph" w:customStyle="1" w:styleId="59454B40D5ED4747B29EC8F6918AE806">
    <w:name w:val="59454B40D5ED4747B29EC8F6918AE806"/>
  </w:style>
  <w:style w:type="paragraph" w:customStyle="1" w:styleId="AE6A746FF3B2460F915E3E1BF20B4BDF">
    <w:name w:val="AE6A746FF3B2460F915E3E1BF20B4BDF"/>
  </w:style>
  <w:style w:type="paragraph" w:customStyle="1" w:styleId="DB1227335C294E00B4B426724E34BD3D">
    <w:name w:val="DB1227335C294E00B4B426724E34BD3D"/>
  </w:style>
  <w:style w:type="paragraph" w:customStyle="1" w:styleId="B95F4BE1C8634AE28D375CB4D78C6085">
    <w:name w:val="B95F4BE1C8634AE28D375CB4D78C6085"/>
  </w:style>
  <w:style w:type="paragraph" w:customStyle="1" w:styleId="334CDA3EFBF64CF1A9F850378DDD5385">
    <w:name w:val="334CDA3EFBF64CF1A9F850378DDD5385"/>
  </w:style>
  <w:style w:type="paragraph" w:customStyle="1" w:styleId="F2A981DD40AB450FBD1F6B2A9AC01A2E">
    <w:name w:val="F2A981DD40AB450FBD1F6B2A9AC01A2E"/>
  </w:style>
  <w:style w:type="paragraph" w:customStyle="1" w:styleId="3415F3C5ADE6424D95C8E75B2FC7AC6C">
    <w:name w:val="3415F3C5ADE6424D95C8E75B2FC7AC6C"/>
  </w:style>
  <w:style w:type="paragraph" w:customStyle="1" w:styleId="E722672F461C4407ADDEF129F3043E03">
    <w:name w:val="E722672F461C4407ADDEF129F3043E03"/>
  </w:style>
  <w:style w:type="paragraph" w:customStyle="1" w:styleId="6F7A8936F2FB4CDA9FFFDCDCC3830E93">
    <w:name w:val="6F7A8936F2FB4CDA9FFFDCDCC3830E93"/>
  </w:style>
  <w:style w:type="paragraph" w:customStyle="1" w:styleId="3FA0800FA1DB498DA79A6A18FB0CAA86">
    <w:name w:val="3FA0800FA1DB498DA79A6A18FB0CAA86"/>
  </w:style>
  <w:style w:type="paragraph" w:customStyle="1" w:styleId="BFB34D9A373844E3AE7884BA99E1241D">
    <w:name w:val="BFB34D9A373844E3AE7884BA99E1241D"/>
  </w:style>
  <w:style w:type="paragraph" w:customStyle="1" w:styleId="450D1CF28C3A4225A8E3098572860929">
    <w:name w:val="450D1CF28C3A4225A8E3098572860929"/>
  </w:style>
  <w:style w:type="paragraph" w:customStyle="1" w:styleId="66DA3EB3298541858032D749821697C5">
    <w:name w:val="66DA3EB3298541858032D749821697C5"/>
  </w:style>
  <w:style w:type="paragraph" w:customStyle="1" w:styleId="11E05EC0773C493C84A098C9632C0C3E">
    <w:name w:val="11E05EC0773C493C84A098C9632C0C3E"/>
  </w:style>
  <w:style w:type="paragraph" w:customStyle="1" w:styleId="27042AA61CD54E86A3BE997A56BA42E4">
    <w:name w:val="27042AA61CD54E86A3BE997A56BA42E4"/>
  </w:style>
  <w:style w:type="paragraph" w:customStyle="1" w:styleId="12E9D0E2641F41FAA771CE0CAC22B6D6">
    <w:name w:val="12E9D0E2641F41FAA771CE0CAC22B6D6"/>
  </w:style>
  <w:style w:type="paragraph" w:customStyle="1" w:styleId="1EC27CD5D4944CDCB4A4A261F2B31E30">
    <w:name w:val="1EC27CD5D4944CDCB4A4A261F2B31E30"/>
  </w:style>
  <w:style w:type="paragraph" w:customStyle="1" w:styleId="A845A27B8E584089AD917071045DF455">
    <w:name w:val="A845A27B8E584089AD917071045DF455"/>
  </w:style>
  <w:style w:type="paragraph" w:customStyle="1" w:styleId="A24193D4A692422E8C2AFAAD4BAE9D5F">
    <w:name w:val="A24193D4A692422E8C2AFAAD4BAE9D5F"/>
  </w:style>
  <w:style w:type="paragraph" w:customStyle="1" w:styleId="46868B1D0B4F4E1A8EE3975A1336946E">
    <w:name w:val="46868B1D0B4F4E1A8EE3975A1336946E"/>
  </w:style>
  <w:style w:type="paragraph" w:customStyle="1" w:styleId="CAF172F272A84230832AEEB178DD75C7">
    <w:name w:val="CAF172F272A84230832AEEB178DD75C7"/>
    <w:rsid w:val="002F4AF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E75BD29092A48ADB91167CC8BCC0251">
    <w:name w:val="6E75BD29092A48ADB91167CC8BCC0251"/>
  </w:style>
  <w:style w:type="paragraph" w:customStyle="1" w:styleId="04BCDB02AAE749EB8E3717A0FB84E61E">
    <w:name w:val="04BCDB02AAE749EB8E3717A0FB84E61E"/>
  </w:style>
  <w:style w:type="paragraph" w:customStyle="1" w:styleId="BD31AFCF7E0849F6ADF181022AE60815">
    <w:name w:val="BD31AFCF7E0849F6ADF181022AE60815"/>
  </w:style>
  <w:style w:type="paragraph" w:customStyle="1" w:styleId="59454B40D5ED4747B29EC8F6918AE806">
    <w:name w:val="59454B40D5ED4747B29EC8F6918AE806"/>
  </w:style>
  <w:style w:type="paragraph" w:customStyle="1" w:styleId="AE6A746FF3B2460F915E3E1BF20B4BDF">
    <w:name w:val="AE6A746FF3B2460F915E3E1BF20B4BDF"/>
  </w:style>
  <w:style w:type="paragraph" w:customStyle="1" w:styleId="DB1227335C294E00B4B426724E34BD3D">
    <w:name w:val="DB1227335C294E00B4B426724E34BD3D"/>
  </w:style>
  <w:style w:type="paragraph" w:customStyle="1" w:styleId="B95F4BE1C8634AE28D375CB4D78C6085">
    <w:name w:val="B95F4BE1C8634AE28D375CB4D78C6085"/>
  </w:style>
  <w:style w:type="paragraph" w:customStyle="1" w:styleId="334CDA3EFBF64CF1A9F850378DDD5385">
    <w:name w:val="334CDA3EFBF64CF1A9F850378DDD5385"/>
  </w:style>
  <w:style w:type="paragraph" w:customStyle="1" w:styleId="F2A981DD40AB450FBD1F6B2A9AC01A2E">
    <w:name w:val="F2A981DD40AB450FBD1F6B2A9AC01A2E"/>
  </w:style>
  <w:style w:type="paragraph" w:customStyle="1" w:styleId="3415F3C5ADE6424D95C8E75B2FC7AC6C">
    <w:name w:val="3415F3C5ADE6424D95C8E75B2FC7AC6C"/>
  </w:style>
  <w:style w:type="paragraph" w:customStyle="1" w:styleId="E722672F461C4407ADDEF129F3043E03">
    <w:name w:val="E722672F461C4407ADDEF129F3043E03"/>
  </w:style>
  <w:style w:type="paragraph" w:customStyle="1" w:styleId="6F7A8936F2FB4CDA9FFFDCDCC3830E93">
    <w:name w:val="6F7A8936F2FB4CDA9FFFDCDCC3830E93"/>
  </w:style>
  <w:style w:type="paragraph" w:customStyle="1" w:styleId="3FA0800FA1DB498DA79A6A18FB0CAA86">
    <w:name w:val="3FA0800FA1DB498DA79A6A18FB0CAA86"/>
  </w:style>
  <w:style w:type="paragraph" w:customStyle="1" w:styleId="BFB34D9A373844E3AE7884BA99E1241D">
    <w:name w:val="BFB34D9A373844E3AE7884BA99E1241D"/>
  </w:style>
  <w:style w:type="paragraph" w:customStyle="1" w:styleId="450D1CF28C3A4225A8E3098572860929">
    <w:name w:val="450D1CF28C3A4225A8E3098572860929"/>
  </w:style>
  <w:style w:type="paragraph" w:customStyle="1" w:styleId="66DA3EB3298541858032D749821697C5">
    <w:name w:val="66DA3EB3298541858032D749821697C5"/>
  </w:style>
  <w:style w:type="paragraph" w:customStyle="1" w:styleId="11E05EC0773C493C84A098C9632C0C3E">
    <w:name w:val="11E05EC0773C493C84A098C9632C0C3E"/>
  </w:style>
  <w:style w:type="paragraph" w:customStyle="1" w:styleId="27042AA61CD54E86A3BE997A56BA42E4">
    <w:name w:val="27042AA61CD54E86A3BE997A56BA42E4"/>
  </w:style>
  <w:style w:type="paragraph" w:customStyle="1" w:styleId="12E9D0E2641F41FAA771CE0CAC22B6D6">
    <w:name w:val="12E9D0E2641F41FAA771CE0CAC22B6D6"/>
  </w:style>
  <w:style w:type="paragraph" w:customStyle="1" w:styleId="1EC27CD5D4944CDCB4A4A261F2B31E30">
    <w:name w:val="1EC27CD5D4944CDCB4A4A261F2B31E30"/>
  </w:style>
  <w:style w:type="paragraph" w:customStyle="1" w:styleId="A845A27B8E584089AD917071045DF455">
    <w:name w:val="A845A27B8E584089AD917071045DF455"/>
  </w:style>
  <w:style w:type="paragraph" w:customStyle="1" w:styleId="A24193D4A692422E8C2AFAAD4BAE9D5F">
    <w:name w:val="A24193D4A692422E8C2AFAAD4BAE9D5F"/>
  </w:style>
  <w:style w:type="paragraph" w:customStyle="1" w:styleId="46868B1D0B4F4E1A8EE3975A1336946E">
    <w:name w:val="46868B1D0B4F4E1A8EE3975A1336946E"/>
  </w:style>
  <w:style w:type="paragraph" w:customStyle="1" w:styleId="CAF172F272A84230832AEEB178DD75C7">
    <w:name w:val="CAF172F272A84230832AEEB178DD75C7"/>
    <w:rsid w:val="002F4A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18FAF5-A389-4D14-8BF7-E9CBC260B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Форма заявки волонтера</Template>
  <TotalTime>0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2021-02-16T10:53:00Z</dcterms:created>
  <dcterms:modified xsi:type="dcterms:W3CDTF">2021-02-16T11:51:00Z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